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ittleresRaster2-Akzent1"/>
        <w:tblW w:w="0" w:type="auto"/>
        <w:tblLook w:val="04A0" w:firstRow="1" w:lastRow="0" w:firstColumn="1" w:lastColumn="0" w:noHBand="0" w:noVBand="1"/>
      </w:tblPr>
      <w:tblGrid>
        <w:gridCol w:w="9072"/>
      </w:tblGrid>
      <w:tr w:rsidR="00746D28" w:rsidRPr="00746D28" w:rsidTr="007D74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12" w:type="dxa"/>
            <w:tcBorders>
              <w:bottom w:val="single" w:sz="4" w:space="0" w:color="4BACC6" w:themeColor="accent5"/>
            </w:tcBorders>
          </w:tcPr>
          <w:p w:rsidR="00746D28" w:rsidRPr="00746D28" w:rsidRDefault="00746D28" w:rsidP="007D741E">
            <w:pPr>
              <w:rPr>
                <w:rFonts w:asciiTheme="minorHAnsi" w:hAnsiTheme="minorHAnsi"/>
              </w:rPr>
            </w:pPr>
            <w:r w:rsidRPr="00746D28">
              <w:rPr>
                <w:rFonts w:asciiTheme="minorHAnsi" w:hAnsiTheme="minorHAnsi"/>
              </w:rPr>
              <w:t>Name der Schule:</w:t>
            </w:r>
            <w:r w:rsidR="007D741E">
              <w:rPr>
                <w:rFonts w:asciiTheme="minorHAnsi" w:hAnsiTheme="minorHAnsi"/>
              </w:rPr>
              <w:t xml:space="preserve"> </w:t>
            </w:r>
            <w:sdt>
              <w:sdtPr>
                <w:id w:val="1567913691"/>
                <w:placeholder>
                  <w:docPart w:val="2B6C447AE9E54E31B08375C4393FEF83"/>
                </w:placeholder>
                <w:showingPlcHdr/>
              </w:sdtPr>
              <w:sdtEndPr/>
              <w:sdtContent>
                <w:r w:rsidR="007D741E" w:rsidRPr="007D741E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C4697B" w:rsidRPr="00C4697B" w:rsidTr="007D74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bottom w:val="single" w:sz="4" w:space="0" w:color="4BACC6" w:themeColor="accent5"/>
            </w:tcBorders>
          </w:tcPr>
          <w:p w:rsidR="00C4697B" w:rsidRPr="00C4697B" w:rsidRDefault="00C4697B" w:rsidP="00C4697B">
            <w:pPr>
              <w:rPr>
                <w:rFonts w:asciiTheme="minorHAnsi" w:hAnsiTheme="minorHAnsi"/>
              </w:rPr>
            </w:pPr>
            <w:r w:rsidRPr="00C4697B">
              <w:rPr>
                <w:rFonts w:asciiTheme="minorHAnsi" w:hAnsiTheme="minorHAnsi"/>
              </w:rPr>
              <w:t>Schulnummer:</w:t>
            </w:r>
            <w:r>
              <w:rPr>
                <w:rFonts w:asciiTheme="minorHAnsi" w:hAnsiTheme="minorHAnsi"/>
              </w:rPr>
              <w:t xml:space="preserve"> </w:t>
            </w:r>
            <w:sdt>
              <w:sdtPr>
                <w:id w:val="-2045203445"/>
                <w:placeholder>
                  <w:docPart w:val="DefaultPlaceholder_1082065158"/>
                </w:placeholder>
                <w:showingPlcHdr/>
              </w:sdtPr>
              <w:sdtEndPr/>
              <w:sdtContent>
                <w:r w:rsidRPr="00C4697B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746D28" w:rsidRPr="00746D28" w:rsidTr="007D74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4" w:space="0" w:color="4BACC6" w:themeColor="accent5"/>
              <w:bottom w:val="single" w:sz="4" w:space="0" w:color="4BACC6" w:themeColor="accent5"/>
            </w:tcBorders>
          </w:tcPr>
          <w:p w:rsidR="00746D28" w:rsidRPr="00746D28" w:rsidRDefault="00746D28" w:rsidP="00BE34A8">
            <w:pPr>
              <w:rPr>
                <w:rFonts w:asciiTheme="minorHAnsi" w:hAnsiTheme="minorHAnsi"/>
              </w:rPr>
            </w:pPr>
            <w:r w:rsidRPr="00746D28">
              <w:rPr>
                <w:rFonts w:asciiTheme="minorHAnsi" w:hAnsiTheme="minorHAnsi"/>
              </w:rPr>
              <w:t>Mitglieder der Steuergruppe</w:t>
            </w:r>
            <w:r w:rsidR="00BE34A8">
              <w:rPr>
                <w:rFonts w:asciiTheme="minorHAnsi" w:hAnsiTheme="minorHAnsi"/>
              </w:rPr>
              <w:t xml:space="preserve">: </w:t>
            </w:r>
            <w:sdt>
              <w:sdtPr>
                <w:id w:val="2028440542"/>
                <w:placeholder>
                  <w:docPart w:val="2B6C447AE9E54E31B08375C4393FEF83"/>
                </w:placeholder>
                <w:showingPlcHdr/>
              </w:sdtPr>
              <w:sdtEndPr/>
              <w:sdtContent>
                <w:r w:rsidR="004D7A27" w:rsidRPr="00F15970">
                  <w:rPr>
                    <w:rStyle w:val="Platzhaltertext"/>
                    <w:rFonts w:asciiTheme="minorHAnsi" w:hAnsiTheme="minorHAnsi" w:cstheme="minorHAnsi"/>
                    <w:b w:val="0"/>
                  </w:rPr>
                  <w:t>Klicken Sie hier, um Text einzugeben.</w:t>
                </w:r>
              </w:sdtContent>
            </w:sdt>
          </w:p>
        </w:tc>
      </w:tr>
      <w:tr w:rsidR="00746D28" w:rsidRPr="00746D28" w:rsidTr="007D74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4" w:space="0" w:color="4BACC6" w:themeColor="accent5"/>
            </w:tcBorders>
          </w:tcPr>
          <w:p w:rsidR="00746D28" w:rsidRPr="00746D28" w:rsidRDefault="00746D28" w:rsidP="007D741E">
            <w:pPr>
              <w:rPr>
                <w:rFonts w:asciiTheme="minorHAnsi" w:hAnsiTheme="minorHAnsi"/>
              </w:rPr>
            </w:pPr>
            <w:r w:rsidRPr="00746D28">
              <w:rPr>
                <w:rFonts w:asciiTheme="minorHAnsi" w:hAnsiTheme="minorHAnsi"/>
              </w:rPr>
              <w:t>Datum der Erstellung</w:t>
            </w:r>
            <w:r w:rsidR="00DD7922">
              <w:rPr>
                <w:rFonts w:asciiTheme="minorHAnsi" w:hAnsiTheme="minorHAnsi"/>
              </w:rPr>
              <w:t>:</w:t>
            </w:r>
            <w:r w:rsidR="007D741E">
              <w:rPr>
                <w:rFonts w:asciiTheme="minorHAnsi" w:hAnsiTheme="minorHAnsi"/>
              </w:rPr>
              <w:t xml:space="preserve"> </w:t>
            </w:r>
            <w:sdt>
              <w:sdtPr>
                <w:id w:val="-171176011"/>
                <w:placeholder>
                  <w:docPart w:val="2B6C447AE9E54E31B08375C4393FEF83"/>
                </w:placeholder>
                <w:showingPlcHdr/>
              </w:sdtPr>
              <w:sdtEndPr/>
              <w:sdtContent>
                <w:r w:rsidR="007D741E" w:rsidRPr="007D741E">
                  <w:rPr>
                    <w:rStyle w:val="Platzhaltertext"/>
                    <w:rFonts w:asciiTheme="minorHAnsi" w:hAnsiTheme="minorHAnsi"/>
                    <w:b w:val="0"/>
                  </w:rPr>
                  <w:t>Klicken Sie hier, um Text einzugeben.</w:t>
                </w:r>
              </w:sdtContent>
            </w:sdt>
          </w:p>
        </w:tc>
      </w:tr>
    </w:tbl>
    <w:p w:rsidR="00E74F8D" w:rsidRPr="00C4697B" w:rsidRDefault="00F15970">
      <w:pPr>
        <w:rPr>
          <w:sz w:val="18"/>
        </w:rPr>
      </w:pPr>
      <w:r w:rsidRPr="00404C08">
        <w:rPr>
          <w:noProof/>
          <w:color w:val="4BACC6" w:themeColor="accent5"/>
          <w:sz w:val="32"/>
          <w:lang w:eastAsia="de-DE"/>
        </w:rPr>
        <mc:AlternateContent>
          <mc:Choice Requires="wps">
            <w:drawing>
              <wp:anchor distT="91440" distB="457200" distL="114300" distR="114300" simplePos="0" relativeHeight="251659264" behindDoc="0" locked="0" layoutInCell="0" allowOverlap="1" wp14:anchorId="3D7088BA" wp14:editId="213A0A55">
                <wp:simplePos x="0" y="0"/>
                <wp:positionH relativeFrom="margin">
                  <wp:posOffset>181554</wp:posOffset>
                </wp:positionH>
                <wp:positionV relativeFrom="page">
                  <wp:posOffset>452755</wp:posOffset>
                </wp:positionV>
                <wp:extent cx="5780405" cy="803910"/>
                <wp:effectExtent l="381000" t="0" r="10795" b="15240"/>
                <wp:wrapSquare wrapText="bothSides"/>
                <wp:docPr id="290" name="Rechteck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5780405" cy="8039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/>
                          </a:solidFill>
                        </a:ln>
                        <a:effectLst>
                          <a:outerShdw dist="381000" dir="10800000" algn="ctr" rotWithShape="0">
                            <a:schemeClr val="accent4">
                              <a:lumMod val="75000"/>
                              <a:alpha val="50000"/>
                            </a:schemeClr>
                          </a:outerShdw>
                        </a:effectLst>
                        <a:extLst/>
                      </wps:spPr>
                      <wps:txbx>
                        <w:txbxContent>
                          <w:p w:rsidR="00404C08" w:rsidRPr="00404C08" w:rsidRDefault="00404C08" w:rsidP="00F15970">
                            <w:pPr>
                              <w:ind w:hanging="142"/>
                              <w:rPr>
                                <w:i/>
                                <w:iCs/>
                                <w:color w:val="D2DFEE" w:themeColor="accent1" w:themeTint="40"/>
                                <w:sz w:val="36"/>
                                <w:szCs w:val="28"/>
                              </w:rPr>
                            </w:pPr>
                            <w:r w:rsidRPr="00404C08">
                              <w:rPr>
                                <w:b/>
                                <w:color w:val="4BACC6" w:themeColor="accent5"/>
                                <w:sz w:val="40"/>
                              </w:rPr>
                              <w:t>SCHULISCHES MEDIENKONZEPT – Auf einen Blick</w:t>
                            </w:r>
                          </w:p>
                        </w:txbxContent>
                      </wps:txbx>
                      <wps:bodyPr rot="0" vert="horz" wrap="square" lIns="457200" tIns="228600" rIns="22860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7088BA" id="Rechteck 405" o:spid="_x0000_s1026" style="position:absolute;margin-left:14.3pt;margin-top:35.65pt;width:455.15pt;height:63.3pt;flip:x;z-index:251659264;visibility:visible;mso-wrap-style:square;mso-width-percent:0;mso-height-percent:0;mso-wrap-distance-left:9pt;mso-wrap-distance-top:7.2pt;mso-wrap-distance-right:9pt;mso-wrap-distance-bottom:36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+mLdAIAAPEEAAAOAAAAZHJzL2Uyb0RvYy54bWysVF1vEzEQfEfiP1h+p3eXJs2HeqmqVgWk&#10;AhUF8ezYvrNVn23WTi7h17P2JWkKSEiIF8tre+dmZ2fv8mrbGbKRELSzNa3OSkqk5U5o29b065e7&#10;NzNKQmRWMOOsrOlOBnq1fP3qsvcLOXLKGSGBIIgNi97XVMXoF0URuJIdC2fOS4uXjYOORQyhLQSw&#10;HtE7U4zK8qLoHQgPjssQ8PR2uKTLjN80ksdPTRNkJKamyC3mFfK6SmuxvGSLFphXmu9psH9g0TFt&#10;8aNHqFsWGVmD/g2q0xxccE08464rXNNoLnMNWE1V/lLNo2Je5lpQnOCPMoX/B8s/bh6AaFHT0Rz1&#10;sazDJn2WXEXJn8i4nCSFeh8W+PDRP0CqMfh7x58Cse5GMdvKawDXK8kE8qrS++JFQgoCppJV/8EJ&#10;hGfr6LJY2wY60hjt36XEBI2CkG3uzu7YHbmNhOPhZDorEyHC8W5Wns+r3L6CLRJOyvYQ4lvpOpI2&#10;NQXsfkZlm/sQE6/nJ7kOZ7S408bkIDlO3hggG4ZeWbVDJVjt6Stj/5bIOJc2ZtnwcyfJGA3ZMtsS&#10;GSUot44SHpXoidCJ8/msKktshNBo0qqcYZBCZlocLx6BEnDxm44qeyNp9AfyA4dxvjLrDlUfippO&#10;Eli2PDNeseE0HR6UzHOXVMhiHcnl6AVvbMpe00N7B5vE7Wq7d8zKiR12HfnmhuJPAjfKwQ9Kehy4&#10;mobvawaSEvPeonPGkykONI5ojkaj2UWK4EW0ytG8Go+TJpYjWk3jYXsTh8Fee9Ctwo8Nngr+Gg13&#10;p7MDEtuB2N6mOFe5uv0/IA3uaZxfPf+plj8BAAD//wMAUEsDBBQABgAIAAAAIQCRMiJP3QAAAAkB&#10;AAAPAAAAZHJzL2Rvd25yZXYueG1sTI/LasMwEEX3hfyDmEB3jRwH4kctBxMIdNFN09K1Ik1sU2tk&#10;LCV2/77TVbsc7uHeM9VhcYO44xR6Twq2mwQEkvG2p1bBx/vpKQcRoiarB0+o4BsDHOrVQ6VL62d6&#10;w/s5toJLKJRaQRfjWEoZTIdOh40fkTi7+snpyOfUSjvpmcvdINMk2Uune+KFTo947NB8nW9OwTx8&#10;Hl+umGaUyVdzavLZ9qZR6nG9NM8gIi7xD4ZffVaHmp0u/kY2iEFBmu+ZVJBtdyA4L3Z5AeLCYJEV&#10;IOtK/v+g/gEAAP//AwBQSwECLQAUAAYACAAAACEAtoM4kv4AAADhAQAAEwAAAAAAAAAAAAAAAAAA&#10;AAAAW0NvbnRlbnRfVHlwZXNdLnhtbFBLAQItABQABgAIAAAAIQA4/SH/1gAAAJQBAAALAAAAAAAA&#10;AAAAAAAAAC8BAABfcmVscy8ucmVsc1BLAQItABQABgAIAAAAIQCqj+mLdAIAAPEEAAAOAAAAAAAA&#10;AAAAAAAAAC4CAABkcnMvZTJvRG9jLnhtbFBLAQItABQABgAIAAAAIQCRMiJP3QAAAAkBAAAPAAAA&#10;AAAAAAAAAAAAAM4EAABkcnMvZG93bnJldi54bWxQSwUGAAAAAAQABADzAAAA2AUAAAAA&#10;" o:allowincell="f" fillcolor="white [3212]" strokecolor="#4bacc6 [3208]">
                <v:shadow on="t" color="#5f497a [2407]" opacity=".5" offset="-30pt,0"/>
                <v:textbox style="mso-fit-shape-to-text:t" inset="36pt,18pt,18pt,7.2pt">
                  <w:txbxContent>
                    <w:p w:rsidR="00404C08" w:rsidRPr="00404C08" w:rsidRDefault="00404C08" w:rsidP="00F15970">
                      <w:pPr>
                        <w:ind w:hanging="142"/>
                        <w:rPr>
                          <w:i/>
                          <w:iCs/>
                          <w:color w:val="D2DFEE" w:themeColor="accent1" w:themeTint="40"/>
                          <w:sz w:val="36"/>
                          <w:szCs w:val="28"/>
                        </w:rPr>
                      </w:pPr>
                      <w:bookmarkStart w:id="1" w:name="_GoBack"/>
                      <w:r w:rsidRPr="00404C08">
                        <w:rPr>
                          <w:b/>
                          <w:color w:val="4BACC6" w:themeColor="accent5"/>
                          <w:sz w:val="40"/>
                        </w:rPr>
                        <w:t>SCHULISCHES MEDIENKONZEPT – Auf einen Blick</w:t>
                      </w:r>
                      <w:bookmarkEnd w:id="1"/>
                    </w:p>
                  </w:txbxContent>
                </v:textbox>
                <w10:wrap type="square" anchorx="margin" anchory="page"/>
              </v:rect>
            </w:pict>
          </mc:Fallback>
        </mc:AlternateContent>
      </w:r>
    </w:p>
    <w:p w:rsidR="00746D28" w:rsidRPr="00404C08" w:rsidRDefault="00DD7922" w:rsidP="00DD7922">
      <w:pPr>
        <w:pStyle w:val="Listenabsatz"/>
        <w:numPr>
          <w:ilvl w:val="0"/>
          <w:numId w:val="1"/>
        </w:numPr>
        <w:rPr>
          <w:b/>
        </w:rPr>
      </w:pPr>
      <w:r w:rsidRPr="00404C08">
        <w:rPr>
          <w:b/>
        </w:rPr>
        <w:t>Ansprechpartner</w:t>
      </w:r>
      <w:r w:rsidR="0017702E">
        <w:rPr>
          <w:b/>
        </w:rPr>
        <w:t>*innen</w:t>
      </w:r>
    </w:p>
    <w:p w:rsidR="00DD7922" w:rsidRPr="00404C08" w:rsidRDefault="003B47B2" w:rsidP="00DD7922">
      <w:pPr>
        <w:rPr>
          <w:b/>
          <w:i/>
          <w:color w:val="4BACC6" w:themeColor="accent5"/>
        </w:rPr>
      </w:pPr>
      <w:proofErr w:type="gramStart"/>
      <w:r>
        <w:rPr>
          <w:b/>
          <w:i/>
          <w:color w:val="4BACC6" w:themeColor="accent5"/>
        </w:rPr>
        <w:t>Welche Kolleg</w:t>
      </w:r>
      <w:proofErr w:type="gramEnd"/>
      <w:r w:rsidR="0017702E">
        <w:rPr>
          <w:b/>
          <w:i/>
          <w:color w:val="4BACC6" w:themeColor="accent5"/>
        </w:rPr>
        <w:t>*</w:t>
      </w:r>
      <w:r w:rsidR="00DD7922" w:rsidRPr="00404C08">
        <w:rPr>
          <w:b/>
          <w:i/>
          <w:color w:val="4BACC6" w:themeColor="accent5"/>
        </w:rPr>
        <w:t>innen sind für Schwerpunkte des schulischen Medienkonzeptes verantwortlich?</w:t>
      </w:r>
    </w:p>
    <w:tbl>
      <w:tblPr>
        <w:tblStyle w:val="MittlereSchattierung1-Akzent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551"/>
        <w:gridCol w:w="4083"/>
      </w:tblGrid>
      <w:tr w:rsidR="007C28EA" w:rsidRPr="007C28EA" w:rsidTr="007C28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nil"/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4107D7" w:rsidRPr="007C28EA" w:rsidRDefault="004107D7">
            <w:pPr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Verantwortlich für:</w:t>
            </w:r>
          </w:p>
        </w:tc>
        <w:tc>
          <w:tcPr>
            <w:tcW w:w="567" w:type="dxa"/>
            <w:tcBorders>
              <w:top w:val="nil"/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4107D7" w:rsidRPr="007C28EA" w:rsidRDefault="00410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8064A2" w:themeColor="accent4"/>
              </w:rPr>
            </w:pPr>
          </w:p>
        </w:tc>
        <w:tc>
          <w:tcPr>
            <w:tcW w:w="4218" w:type="dxa"/>
            <w:tcBorders>
              <w:top w:val="nil"/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4107D7" w:rsidRPr="007C28EA" w:rsidRDefault="00410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Name:</w:t>
            </w:r>
          </w:p>
        </w:tc>
      </w:tr>
      <w:tr w:rsidR="004107D7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left w:val="single" w:sz="4" w:space="0" w:color="B6DDE8" w:themeColor="accent5" w:themeTint="66"/>
              <w:bottom w:val="single" w:sz="4" w:space="0" w:color="B6DDE8" w:themeColor="accent5" w:themeTint="66"/>
              <w:right w:val="none" w:sz="0" w:space="0" w:color="auto"/>
            </w:tcBorders>
          </w:tcPr>
          <w:p w:rsidR="004107D7" w:rsidRPr="00DD7922" w:rsidRDefault="004107D7">
            <w:pPr>
              <w:rPr>
                <w:b w:val="0"/>
              </w:rPr>
            </w:pPr>
            <w:r w:rsidRPr="00DD7922">
              <w:rPr>
                <w:b w:val="0"/>
              </w:rPr>
              <w:t>IST-Standerhebung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4107D7" w:rsidRPr="00E74F8D" w:rsidRDefault="004107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-1918088342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  <w:right w:val="single" w:sz="4" w:space="0" w:color="B6DDE8" w:themeColor="accent5" w:themeTint="66"/>
                </w:tcBorders>
              </w:tcPr>
              <w:p w:rsidR="004107D7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E74F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E74F8D" w:rsidRPr="00DD7922" w:rsidRDefault="00E74F8D">
            <w:pPr>
              <w:rPr>
                <w:b w:val="0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107D7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left w:val="single" w:sz="4" w:space="0" w:color="B6DDE8" w:themeColor="accent5" w:themeTint="66"/>
              <w:bottom w:val="single" w:sz="4" w:space="0" w:color="B6DDE8" w:themeColor="accent5" w:themeTint="66"/>
              <w:right w:val="none" w:sz="0" w:space="0" w:color="auto"/>
            </w:tcBorders>
          </w:tcPr>
          <w:p w:rsidR="004107D7" w:rsidRPr="00DD7922" w:rsidRDefault="00996D1E" w:rsidP="00BC1246">
            <w:pPr>
              <w:rPr>
                <w:b w:val="0"/>
              </w:rPr>
            </w:pPr>
            <w:r>
              <w:rPr>
                <w:b w:val="0"/>
              </w:rPr>
              <w:t>Schi</w:t>
            </w:r>
            <w:r w:rsidR="00784A49" w:rsidRPr="00DD7922">
              <w:rPr>
                <w:b w:val="0"/>
              </w:rPr>
              <w:t>ILLP/Mediencurriculum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4107D7" w:rsidRPr="00DD7922" w:rsidRDefault="004107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-1382011730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4107D7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E74F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E74F8D" w:rsidRPr="00DD7922" w:rsidRDefault="00E74F8D"/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84A49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left w:val="single" w:sz="4" w:space="0" w:color="B6DDE8" w:themeColor="accent5" w:themeTint="66"/>
              <w:bottom w:val="single" w:sz="4" w:space="0" w:color="B6DDE8" w:themeColor="accent5" w:themeTint="66"/>
              <w:right w:val="none" w:sz="0" w:space="0" w:color="auto"/>
            </w:tcBorders>
          </w:tcPr>
          <w:p w:rsidR="00784A49" w:rsidRPr="00DD7922" w:rsidRDefault="00784A49" w:rsidP="00BC1246">
            <w:pPr>
              <w:rPr>
                <w:b w:val="0"/>
              </w:rPr>
            </w:pPr>
            <w:r w:rsidRPr="00DD7922">
              <w:rPr>
                <w:b w:val="0"/>
              </w:rPr>
              <w:t>Fortbildungsplanung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784A49" w:rsidRPr="00DD7922" w:rsidRDefault="00784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1424769935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784A49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E74F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</w:tcBorders>
          </w:tcPr>
          <w:p w:rsidR="00E74F8D" w:rsidRPr="00DD7922" w:rsidRDefault="00E74F8D"/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84A49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right w:val="none" w:sz="0" w:space="0" w:color="auto"/>
            </w:tcBorders>
          </w:tcPr>
          <w:p w:rsidR="00784A49" w:rsidRPr="00DD7922" w:rsidRDefault="00784A49">
            <w:pPr>
              <w:rPr>
                <w:b w:val="0"/>
              </w:rPr>
            </w:pPr>
            <w:r w:rsidRPr="00DD7922">
              <w:rPr>
                <w:b w:val="0"/>
              </w:rPr>
              <w:t>Ausstattung/Technik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784A49" w:rsidRPr="00DD7922" w:rsidRDefault="00784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677231650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784A49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E74F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E74F8D" w:rsidRPr="00DD7922" w:rsidRDefault="00E74F8D">
            <w:pPr>
              <w:rPr>
                <w:b w:val="0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84A49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right w:val="none" w:sz="0" w:space="0" w:color="auto"/>
            </w:tcBorders>
          </w:tcPr>
          <w:p w:rsidR="00784A49" w:rsidRPr="00DD7922" w:rsidRDefault="00784A49">
            <w:pPr>
              <w:rPr>
                <w:b w:val="0"/>
              </w:rPr>
            </w:pPr>
            <w:r>
              <w:rPr>
                <w:b w:val="0"/>
              </w:rPr>
              <w:t>Elternarbeit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784A49" w:rsidRPr="00DD7922" w:rsidRDefault="00784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-713266665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784A49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E74F8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E74F8D" w:rsidRDefault="00E74F8D">
            <w:pPr>
              <w:rPr>
                <w:b w:val="0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84A49" w:rsidRPr="00DD7922" w:rsidTr="00E74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right w:val="none" w:sz="0" w:space="0" w:color="auto"/>
            </w:tcBorders>
          </w:tcPr>
          <w:p w:rsidR="00784A49" w:rsidRDefault="00784A49">
            <w:pPr>
              <w:rPr>
                <w:b w:val="0"/>
              </w:rPr>
            </w:pPr>
            <w:r>
              <w:rPr>
                <w:b w:val="0"/>
              </w:rPr>
              <w:t>Schulhomepage</w:t>
            </w:r>
            <w:r w:rsidR="004E42BD">
              <w:rPr>
                <w:b w:val="0"/>
              </w:rPr>
              <w:t>/Schulportrait TSP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784A49" w:rsidRPr="00DD7922" w:rsidRDefault="00784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1483047604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left w:val="none" w:sz="0" w:space="0" w:color="auto"/>
                </w:tcBorders>
              </w:tcPr>
              <w:p w:rsidR="00784A49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3F35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bottom w:val="single" w:sz="4" w:space="0" w:color="B6DDE8" w:themeColor="accent5" w:themeTint="66"/>
            </w:tcBorders>
          </w:tcPr>
          <w:p w:rsidR="00E74F8D" w:rsidRDefault="00E74F8D">
            <w:pPr>
              <w:rPr>
                <w:b w:val="0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84A49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  <w:right w:val="none" w:sz="0" w:space="0" w:color="auto"/>
            </w:tcBorders>
          </w:tcPr>
          <w:p w:rsidR="00784A49" w:rsidRDefault="00784A49">
            <w:pPr>
              <w:rPr>
                <w:b w:val="0"/>
              </w:rPr>
            </w:pPr>
            <w:r>
              <w:rPr>
                <w:b w:val="0"/>
              </w:rPr>
              <w:t>Korrespondenz mit TMBJS, Thillm, Schulträger</w:t>
            </w:r>
          </w:p>
        </w:tc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784A49" w:rsidRPr="00DD7922" w:rsidRDefault="00784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-2026164382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784A49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3F35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E74F8D" w:rsidRDefault="00E74F8D">
            <w:pPr>
              <w:rPr>
                <w:b w:val="0"/>
              </w:rPr>
            </w:pPr>
          </w:p>
        </w:tc>
        <w:tc>
          <w:tcPr>
            <w:tcW w:w="4785" w:type="dxa"/>
            <w:gridSpan w:val="2"/>
            <w:shd w:val="clear" w:color="auto" w:fill="FFFFFF" w:themeFill="background1"/>
          </w:tcPr>
          <w:p w:rsidR="00E74F8D" w:rsidRPr="00DD7922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84A49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117385180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503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  <w:right w:val="none" w:sz="0" w:space="0" w:color="auto"/>
                </w:tcBorders>
              </w:tcPr>
              <w:p w:rsidR="00784A49" w:rsidRPr="006875C7" w:rsidRDefault="007D741E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B6DDE8" w:themeColor="accent5" w:themeTint="66"/>
              <w:left w:val="none" w:sz="0" w:space="0" w:color="auto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784A49" w:rsidRPr="00DD7922" w:rsidRDefault="00784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1181464714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</w:tcPr>
              <w:p w:rsidR="00784A49" w:rsidRPr="00DD7922" w:rsidRDefault="007D741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E74F8D" w:rsidRPr="00DD7922" w:rsidTr="003F35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E74F8D" w:rsidRPr="006875C7" w:rsidRDefault="00E74F8D">
            <w:pPr>
              <w:rPr>
                <w:b w:val="0"/>
              </w:rPr>
            </w:pPr>
          </w:p>
        </w:tc>
        <w:tc>
          <w:tcPr>
            <w:tcW w:w="4785" w:type="dxa"/>
            <w:gridSpan w:val="2"/>
            <w:tcBorders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E74F8D" w:rsidRDefault="00E74F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E74F8D" w:rsidRPr="00DD7922" w:rsidTr="003F35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1461642295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503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E74F8D" w:rsidRPr="006875C7" w:rsidRDefault="00E74F8D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  <w:right w:val="none" w:sz="0" w:space="0" w:color="auto"/>
            </w:tcBorders>
            <w:shd w:val="clear" w:color="auto" w:fill="FFFFFF" w:themeFill="background1"/>
          </w:tcPr>
          <w:p w:rsidR="00E74F8D" w:rsidRPr="00DD7922" w:rsidRDefault="00E74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sdt>
          <w:sdtPr>
            <w:id w:val="1198133264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18" w:type="dxa"/>
                <w:tcBorders>
                  <w:top w:val="single" w:sz="4" w:space="0" w:color="B6DDE8" w:themeColor="accent5" w:themeTint="66"/>
                  <w:left w:val="none" w:sz="0" w:space="0" w:color="auto"/>
                  <w:bottom w:val="single" w:sz="4" w:space="0" w:color="B6DDE8" w:themeColor="accent5" w:themeTint="66"/>
                </w:tcBorders>
              </w:tcPr>
              <w:p w:rsidR="00E74F8D" w:rsidRDefault="00E74F8D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:rsidR="00DD7922" w:rsidRPr="00C4697B" w:rsidRDefault="00DD7922">
      <w:pPr>
        <w:rPr>
          <w:sz w:val="18"/>
        </w:rPr>
      </w:pPr>
    </w:p>
    <w:p w:rsidR="00332340" w:rsidRPr="00404C08" w:rsidRDefault="00404C08" w:rsidP="00DD7922">
      <w:pPr>
        <w:pStyle w:val="Listenabsatz"/>
        <w:numPr>
          <w:ilvl w:val="0"/>
          <w:numId w:val="1"/>
        </w:numPr>
        <w:rPr>
          <w:b/>
        </w:rPr>
      </w:pPr>
      <w:r>
        <w:rPr>
          <w:b/>
        </w:rPr>
        <w:t>Leitbild</w:t>
      </w:r>
      <w:r w:rsidR="00DD7922" w:rsidRPr="00404C08">
        <w:rPr>
          <w:b/>
        </w:rPr>
        <w:t xml:space="preserve"> der Schule</w:t>
      </w:r>
    </w:p>
    <w:p w:rsidR="00DD7922" w:rsidRPr="002E217B" w:rsidRDefault="00306AA3" w:rsidP="00DD7922">
      <w:pPr>
        <w:rPr>
          <w:b/>
          <w:i/>
          <w:color w:val="4BACC6" w:themeColor="accent5"/>
          <w:sz w:val="20"/>
        </w:rPr>
      </w:pPr>
      <w:r w:rsidRPr="002E217B">
        <w:rPr>
          <w:b/>
          <w:i/>
          <w:color w:val="4BACC6" w:themeColor="accent5"/>
          <w:szCs w:val="24"/>
          <w:lang w:eastAsia="de-DE"/>
        </w:rPr>
        <w:t>Wohin wollen wir? Welche Werte sind uns wichtig? Wie formulieren wir unser pädagogisches Selbstverständnis?</w:t>
      </w:r>
    </w:p>
    <w:tbl>
      <w:tblPr>
        <w:tblStyle w:val="MittlereListe1-Akzent5"/>
        <w:tblW w:w="0" w:type="auto"/>
        <w:tblLook w:val="04A0" w:firstRow="1" w:lastRow="0" w:firstColumn="1" w:lastColumn="0" w:noHBand="0" w:noVBand="1"/>
      </w:tblPr>
      <w:tblGrid>
        <w:gridCol w:w="9072"/>
      </w:tblGrid>
      <w:tr w:rsidR="007C28EA" w:rsidRPr="007C28EA" w:rsidTr="007C28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auto"/>
          </w:tcPr>
          <w:p w:rsidR="00332340" w:rsidRPr="007C28EA" w:rsidRDefault="004107D7">
            <w:pPr>
              <w:rPr>
                <w:rFonts w:asciiTheme="minorHAnsi" w:hAnsiTheme="minorHAnsi"/>
                <w:color w:val="8064A2" w:themeColor="accent4"/>
              </w:rPr>
            </w:pPr>
            <w:r w:rsidRPr="007C28EA">
              <w:rPr>
                <w:rFonts w:asciiTheme="minorHAnsi" w:hAnsiTheme="minorHAnsi"/>
                <w:color w:val="8064A2" w:themeColor="accent4"/>
              </w:rPr>
              <w:t>Unsere Schule…</w:t>
            </w:r>
          </w:p>
        </w:tc>
      </w:tr>
      <w:tr w:rsidR="00332340" w:rsidRPr="00332340" w:rsidTr="0040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1309241871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12" w:type="dxa"/>
              </w:tcPr>
              <w:p w:rsidR="00332340" w:rsidRPr="006875C7" w:rsidRDefault="007D741E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</w:tr>
      <w:tr w:rsidR="00332340" w:rsidRPr="00332340" w:rsidTr="00404C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:rsidR="00332340" w:rsidRPr="006875C7" w:rsidRDefault="00332340">
            <w:pPr>
              <w:rPr>
                <w:b w:val="0"/>
              </w:rPr>
            </w:pPr>
          </w:p>
        </w:tc>
      </w:tr>
      <w:tr w:rsidR="00332340" w:rsidRPr="00332340" w:rsidTr="0040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1358151308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12" w:type="dxa"/>
              </w:tcPr>
              <w:p w:rsidR="00332340" w:rsidRPr="006875C7" w:rsidRDefault="007D741E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</w:tr>
      <w:tr w:rsidR="00332340" w:rsidRPr="00332340" w:rsidTr="00404C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:rsidR="00332340" w:rsidRPr="006875C7" w:rsidRDefault="00332340">
            <w:pPr>
              <w:rPr>
                <w:b w:val="0"/>
              </w:rPr>
            </w:pPr>
          </w:p>
        </w:tc>
      </w:tr>
      <w:tr w:rsidR="00332340" w:rsidRPr="00332340" w:rsidTr="0040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1134011966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12" w:type="dxa"/>
              </w:tcPr>
              <w:p w:rsidR="00332340" w:rsidRPr="006875C7" w:rsidRDefault="007D741E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</w:tr>
      <w:tr w:rsidR="00332340" w:rsidRPr="00332340" w:rsidTr="004107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:rsidR="00332340" w:rsidRPr="006875C7" w:rsidRDefault="00332340">
            <w:pPr>
              <w:rPr>
                <w:b w:val="0"/>
              </w:rPr>
            </w:pPr>
          </w:p>
        </w:tc>
      </w:tr>
      <w:tr w:rsidR="004107D7" w:rsidRPr="00332340" w:rsidTr="004107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761688572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12" w:type="dxa"/>
              </w:tcPr>
              <w:p w:rsidR="004107D7" w:rsidRPr="006875C7" w:rsidRDefault="007D741E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</w:tr>
      <w:tr w:rsidR="004107D7" w:rsidRPr="00332340" w:rsidTr="004107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:rsidR="004107D7" w:rsidRPr="006875C7" w:rsidRDefault="004107D7">
            <w:pPr>
              <w:rPr>
                <w:b w:val="0"/>
              </w:rPr>
            </w:pPr>
          </w:p>
        </w:tc>
      </w:tr>
      <w:tr w:rsidR="004107D7" w:rsidRPr="00332340" w:rsidTr="004107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2128802648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12" w:type="dxa"/>
                <w:tcBorders>
                  <w:bottom w:val="single" w:sz="4" w:space="0" w:color="FFFFFF" w:themeColor="background1"/>
                </w:tcBorders>
              </w:tcPr>
              <w:p w:rsidR="004107D7" w:rsidRPr="006875C7" w:rsidRDefault="007D741E">
                <w:pPr>
                  <w:rPr>
                    <w:b w:val="0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</w:tr>
    </w:tbl>
    <w:p w:rsidR="008E2598" w:rsidRDefault="008E2598"/>
    <w:p w:rsidR="00E74F8D" w:rsidRDefault="00E74F8D"/>
    <w:p w:rsidR="00E74F8D" w:rsidRPr="00C4697B" w:rsidRDefault="00E74F8D">
      <w:pPr>
        <w:rPr>
          <w:sz w:val="4"/>
        </w:rPr>
      </w:pPr>
    </w:p>
    <w:p w:rsidR="00306AA3" w:rsidRDefault="00306AA3" w:rsidP="00DD7922">
      <w:pPr>
        <w:pStyle w:val="Listenabsatz"/>
        <w:numPr>
          <w:ilvl w:val="0"/>
          <w:numId w:val="1"/>
        </w:numPr>
        <w:rPr>
          <w:b/>
        </w:rPr>
      </w:pPr>
      <w:r>
        <w:rPr>
          <w:b/>
        </w:rPr>
        <w:lastRenderedPageBreak/>
        <w:t>Grundgedanken zur digitalen Medienbildung an der Schule</w:t>
      </w:r>
    </w:p>
    <w:p w:rsidR="00306AA3" w:rsidRPr="00306AA3" w:rsidRDefault="00C33C84" w:rsidP="00306AA3">
      <w:pPr>
        <w:rPr>
          <w:b/>
          <w:i/>
          <w:color w:val="4BACC6" w:themeColor="accent5"/>
        </w:rPr>
      </w:pPr>
      <w:r>
        <w:rPr>
          <w:b/>
          <w:i/>
          <w:color w:val="4BACC6" w:themeColor="accent5"/>
        </w:rPr>
        <w:t>Wie formulieren wir</w:t>
      </w:r>
      <w:r w:rsidR="00306AA3" w:rsidRPr="00306AA3">
        <w:rPr>
          <w:b/>
          <w:i/>
          <w:color w:val="4BACC6" w:themeColor="accent5"/>
        </w:rPr>
        <w:t xml:space="preserve"> die Zielsetzungen in der</w:t>
      </w:r>
      <w:r>
        <w:rPr>
          <w:b/>
          <w:i/>
          <w:color w:val="4BACC6" w:themeColor="accent5"/>
        </w:rPr>
        <w:t xml:space="preserve"> digitalen Medienbildung für unser</w:t>
      </w:r>
      <w:r w:rsidR="00306AA3" w:rsidRPr="00306AA3">
        <w:rPr>
          <w:b/>
          <w:i/>
          <w:color w:val="4BACC6" w:themeColor="accent5"/>
        </w:rPr>
        <w:t xml:space="preserve"> Schulkonzept, </w:t>
      </w:r>
      <w:r w:rsidR="003B47B2">
        <w:rPr>
          <w:b/>
          <w:i/>
          <w:color w:val="4BACC6" w:themeColor="accent5"/>
        </w:rPr>
        <w:t>unsere Schüler</w:t>
      </w:r>
      <w:r w:rsidR="0017702E">
        <w:rPr>
          <w:b/>
          <w:i/>
          <w:color w:val="4BACC6" w:themeColor="accent5"/>
        </w:rPr>
        <w:t>*</w:t>
      </w:r>
      <w:r>
        <w:rPr>
          <w:b/>
          <w:i/>
          <w:color w:val="4BACC6" w:themeColor="accent5"/>
        </w:rPr>
        <w:t>innen</w:t>
      </w:r>
      <w:r w:rsidR="003B47B2">
        <w:rPr>
          <w:b/>
          <w:i/>
          <w:color w:val="4BACC6" w:themeColor="accent5"/>
        </w:rPr>
        <w:t xml:space="preserve"> und</w:t>
      </w:r>
      <w:r>
        <w:rPr>
          <w:b/>
          <w:i/>
          <w:color w:val="4BACC6" w:themeColor="accent5"/>
        </w:rPr>
        <w:t xml:space="preserve"> unser</w:t>
      </w:r>
      <w:r w:rsidR="00306AA3" w:rsidRPr="00306AA3">
        <w:rPr>
          <w:b/>
          <w:i/>
          <w:color w:val="4BACC6" w:themeColor="accent5"/>
        </w:rPr>
        <w:t xml:space="preserve"> Kollegium?</w:t>
      </w:r>
    </w:p>
    <w:tbl>
      <w:tblPr>
        <w:tblStyle w:val="HelleListe-Akzent5"/>
        <w:tblW w:w="0" w:type="auto"/>
        <w:tblLook w:val="04A0" w:firstRow="1" w:lastRow="0" w:firstColumn="1" w:lastColumn="0" w:noHBand="0" w:noVBand="1"/>
      </w:tblPr>
      <w:tblGrid>
        <w:gridCol w:w="9052"/>
      </w:tblGrid>
      <w:tr w:rsidR="007C28EA" w:rsidRPr="007C28EA" w:rsidTr="007C28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auto"/>
          </w:tcPr>
          <w:p w:rsidR="00306AA3" w:rsidRPr="007C28EA" w:rsidRDefault="00306AA3" w:rsidP="00306AA3">
            <w:pPr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Digitale Medienbildung ist an unserer Schule wichtig, weil</w:t>
            </w:r>
            <w:r w:rsidR="00996D1E">
              <w:rPr>
                <w:color w:val="8064A2" w:themeColor="accent4"/>
              </w:rPr>
              <w:t xml:space="preserve"> </w:t>
            </w:r>
            <w:r w:rsidRPr="007C28EA">
              <w:rPr>
                <w:color w:val="8064A2" w:themeColor="accent4"/>
              </w:rPr>
              <w:t>…</w:t>
            </w:r>
          </w:p>
        </w:tc>
      </w:tr>
      <w:tr w:rsidR="00306AA3" w:rsidTr="00306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sdt>
            <w:sdtPr>
              <w:id w:val="-180901444"/>
              <w:placeholder>
                <w:docPart w:val="2B6C447AE9E54E31B08375C4393FEF83"/>
              </w:placeholder>
            </w:sdtPr>
            <w:sdtEndPr/>
            <w:sdtContent>
              <w:p w:rsidR="00306AA3" w:rsidRDefault="00306AA3" w:rsidP="00306AA3">
                <w:pPr>
                  <w:rPr>
                    <w:b w:val="0"/>
                  </w:rPr>
                </w:pPr>
              </w:p>
              <w:p w:rsidR="00C33C84" w:rsidRDefault="00C33C84" w:rsidP="00306AA3">
                <w:pPr>
                  <w:rPr>
                    <w:b w:val="0"/>
                  </w:rPr>
                </w:pPr>
              </w:p>
              <w:p w:rsidR="00C33C84" w:rsidRDefault="008B5A11" w:rsidP="00306AA3">
                <w:pPr>
                  <w:rPr>
                    <w:b w:val="0"/>
                  </w:rPr>
                </w:pPr>
              </w:p>
            </w:sdtContent>
          </w:sdt>
          <w:p w:rsidR="00C33C84" w:rsidRDefault="00C33C84" w:rsidP="00306AA3">
            <w:pPr>
              <w:rPr>
                <w:b w:val="0"/>
              </w:rPr>
            </w:pPr>
          </w:p>
        </w:tc>
      </w:tr>
      <w:tr w:rsidR="007C28EA" w:rsidRPr="007C28EA" w:rsidTr="007C2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auto"/>
          </w:tcPr>
          <w:p w:rsidR="00306AA3" w:rsidRPr="007C28EA" w:rsidRDefault="00306AA3" w:rsidP="00306AA3">
            <w:pPr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Unsere Schülerinnen und Schüler solle</w:t>
            </w:r>
            <w:r w:rsidR="00C33C84" w:rsidRPr="007C28EA">
              <w:rPr>
                <w:color w:val="8064A2" w:themeColor="accent4"/>
              </w:rPr>
              <w:t xml:space="preserve">n folgende </w:t>
            </w:r>
            <w:r w:rsidR="00996D1E">
              <w:rPr>
                <w:color w:val="8064A2" w:themeColor="accent4"/>
              </w:rPr>
              <w:t>Kompetenzen entwickeln:</w:t>
            </w:r>
          </w:p>
        </w:tc>
      </w:tr>
      <w:tr w:rsidR="00306AA3" w:rsidTr="00306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sdt>
            <w:sdtPr>
              <w:id w:val="-1775004412"/>
              <w:placeholder>
                <w:docPart w:val="2B6C447AE9E54E31B08375C4393FEF83"/>
              </w:placeholder>
            </w:sdtPr>
            <w:sdtEndPr/>
            <w:sdtContent>
              <w:p w:rsidR="00306AA3" w:rsidRDefault="00306AA3" w:rsidP="00306AA3">
                <w:pPr>
                  <w:rPr>
                    <w:b w:val="0"/>
                  </w:rPr>
                </w:pPr>
              </w:p>
              <w:p w:rsidR="00C33C84" w:rsidRDefault="008B5A11" w:rsidP="00306AA3">
                <w:pPr>
                  <w:rPr>
                    <w:b w:val="0"/>
                  </w:rPr>
                </w:pPr>
              </w:p>
            </w:sdtContent>
          </w:sdt>
          <w:p w:rsidR="00C33C84" w:rsidRDefault="00C33C84" w:rsidP="00306AA3">
            <w:pPr>
              <w:rPr>
                <w:b w:val="0"/>
              </w:rPr>
            </w:pPr>
          </w:p>
        </w:tc>
      </w:tr>
      <w:tr w:rsidR="007C28EA" w:rsidRPr="007C28EA" w:rsidTr="007C2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auto"/>
          </w:tcPr>
          <w:p w:rsidR="00306AA3" w:rsidRPr="007C28EA" w:rsidRDefault="00306AA3" w:rsidP="00306AA3">
            <w:pPr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Unser Kollegium sol</w:t>
            </w:r>
            <w:r w:rsidR="00C33C84" w:rsidRPr="007C28EA">
              <w:rPr>
                <w:color w:val="8064A2" w:themeColor="accent4"/>
              </w:rPr>
              <w:t>l folgende Kompetenzen entwickeln:</w:t>
            </w:r>
          </w:p>
        </w:tc>
      </w:tr>
      <w:tr w:rsidR="00306AA3" w:rsidTr="00306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sdt>
            <w:sdtPr>
              <w:id w:val="104778899"/>
              <w:placeholder>
                <w:docPart w:val="2B6C447AE9E54E31B08375C4393FEF83"/>
              </w:placeholder>
            </w:sdtPr>
            <w:sdtEndPr/>
            <w:sdtContent>
              <w:p w:rsidR="00306AA3" w:rsidRDefault="00306AA3" w:rsidP="00306AA3">
                <w:pPr>
                  <w:rPr>
                    <w:b w:val="0"/>
                  </w:rPr>
                </w:pPr>
              </w:p>
              <w:p w:rsidR="00C33C84" w:rsidRDefault="00C33C84" w:rsidP="00306AA3">
                <w:pPr>
                  <w:rPr>
                    <w:b w:val="0"/>
                  </w:rPr>
                </w:pPr>
              </w:p>
              <w:p w:rsidR="00784A49" w:rsidRDefault="008B5A11" w:rsidP="00306AA3">
                <w:pPr>
                  <w:rPr>
                    <w:b w:val="0"/>
                  </w:rPr>
                </w:pPr>
              </w:p>
            </w:sdtContent>
          </w:sdt>
          <w:p w:rsidR="00C33C84" w:rsidRDefault="00C33C84" w:rsidP="00306AA3">
            <w:pPr>
              <w:rPr>
                <w:b w:val="0"/>
              </w:rPr>
            </w:pPr>
          </w:p>
        </w:tc>
      </w:tr>
      <w:tr w:rsidR="007C28EA" w:rsidRPr="007C28EA" w:rsidTr="007C2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auto"/>
          </w:tcPr>
          <w:p w:rsidR="00306AA3" w:rsidRPr="007C28EA" w:rsidRDefault="00C33C84" w:rsidP="00306AA3">
            <w:pPr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Unserer ersten Schritte in der digitalen Medienbildung:</w:t>
            </w:r>
          </w:p>
        </w:tc>
      </w:tr>
      <w:tr w:rsidR="00306AA3" w:rsidTr="00306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sdt>
            <w:sdtPr>
              <w:id w:val="850297695"/>
              <w:placeholder>
                <w:docPart w:val="2B6C447AE9E54E31B08375C4393FEF83"/>
              </w:placeholder>
            </w:sdtPr>
            <w:sdtEndPr/>
            <w:sdtContent>
              <w:p w:rsidR="00306AA3" w:rsidRDefault="00306AA3" w:rsidP="00306AA3">
                <w:pPr>
                  <w:rPr>
                    <w:b w:val="0"/>
                  </w:rPr>
                </w:pPr>
              </w:p>
              <w:p w:rsidR="00784A49" w:rsidRDefault="00784A49" w:rsidP="00306AA3">
                <w:pPr>
                  <w:rPr>
                    <w:b w:val="0"/>
                  </w:rPr>
                </w:pPr>
              </w:p>
              <w:p w:rsidR="00784A49" w:rsidRDefault="008B5A11" w:rsidP="00306AA3">
                <w:pPr>
                  <w:rPr>
                    <w:b w:val="0"/>
                  </w:rPr>
                </w:pPr>
              </w:p>
            </w:sdtContent>
          </w:sdt>
          <w:p w:rsidR="00784A49" w:rsidRDefault="00784A49" w:rsidP="00306AA3">
            <w:pPr>
              <w:rPr>
                <w:b w:val="0"/>
              </w:rPr>
            </w:pPr>
          </w:p>
        </w:tc>
      </w:tr>
    </w:tbl>
    <w:p w:rsidR="00306AA3" w:rsidRPr="00C4697B" w:rsidRDefault="00306AA3" w:rsidP="00306AA3">
      <w:pPr>
        <w:rPr>
          <w:b/>
          <w:sz w:val="14"/>
        </w:rPr>
      </w:pPr>
    </w:p>
    <w:p w:rsidR="005D21A6" w:rsidRPr="00404C08" w:rsidRDefault="004107D7" w:rsidP="00DD7922">
      <w:pPr>
        <w:pStyle w:val="Listenabsatz"/>
        <w:numPr>
          <w:ilvl w:val="0"/>
          <w:numId w:val="1"/>
        </w:numPr>
        <w:rPr>
          <w:b/>
        </w:rPr>
      </w:pPr>
      <w:r>
        <w:rPr>
          <w:b/>
        </w:rPr>
        <w:t>Zielformulierungen</w:t>
      </w:r>
    </w:p>
    <w:p w:rsidR="00404C08" w:rsidRPr="00404C08" w:rsidRDefault="00404C08">
      <w:pPr>
        <w:rPr>
          <w:b/>
          <w:i/>
          <w:noProof/>
          <w:color w:val="4BACC6" w:themeColor="accent5"/>
          <w:lang w:eastAsia="de-DE"/>
        </w:rPr>
      </w:pPr>
      <w:r w:rsidRPr="00404C08">
        <w:rPr>
          <w:b/>
          <w:i/>
          <w:noProof/>
          <w:color w:val="4BACC6" w:themeColor="accent5"/>
          <w:lang w:eastAsia="de-DE"/>
        </w:rPr>
        <w:t xml:space="preserve">An </w:t>
      </w:r>
      <w:r w:rsidR="00C33C84">
        <w:rPr>
          <w:b/>
          <w:i/>
          <w:noProof/>
          <w:color w:val="4BACC6" w:themeColor="accent5"/>
          <w:lang w:eastAsia="de-DE"/>
        </w:rPr>
        <w:t>welcher Stelle befindet sich unsere</w:t>
      </w:r>
      <w:r w:rsidRPr="00404C08">
        <w:rPr>
          <w:b/>
          <w:i/>
          <w:noProof/>
          <w:color w:val="4BACC6" w:themeColor="accent5"/>
          <w:lang w:eastAsia="de-DE"/>
        </w:rPr>
        <w:t xml:space="preserve"> Schule im Rahmen der digitalen</w:t>
      </w:r>
      <w:r w:rsidR="00C33C84">
        <w:rPr>
          <w:b/>
          <w:i/>
          <w:noProof/>
          <w:color w:val="4BACC6" w:themeColor="accent5"/>
          <w:lang w:eastAsia="de-DE"/>
        </w:rPr>
        <w:t xml:space="preserve"> Medienbildung derzeit? Welche konkreten Z</w:t>
      </w:r>
      <w:r w:rsidRPr="00404C08">
        <w:rPr>
          <w:b/>
          <w:i/>
          <w:noProof/>
          <w:color w:val="4BACC6" w:themeColor="accent5"/>
          <w:lang w:eastAsia="de-DE"/>
        </w:rPr>
        <w:t>iele möc</w:t>
      </w:r>
      <w:r w:rsidR="00C33C84">
        <w:rPr>
          <w:b/>
          <w:i/>
          <w:noProof/>
          <w:color w:val="4BACC6" w:themeColor="accent5"/>
          <w:lang w:eastAsia="de-DE"/>
        </w:rPr>
        <w:t xml:space="preserve">hten wir </w:t>
      </w:r>
      <w:r w:rsidRPr="00404C08">
        <w:rPr>
          <w:b/>
          <w:i/>
          <w:noProof/>
          <w:color w:val="4BACC6" w:themeColor="accent5"/>
          <w:lang w:eastAsia="de-DE"/>
        </w:rPr>
        <w:t>erreichen?</w:t>
      </w:r>
    </w:p>
    <w:tbl>
      <w:tblPr>
        <w:tblStyle w:val="MittlereListe1-Akzent5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863"/>
        <w:gridCol w:w="976"/>
        <w:gridCol w:w="4223"/>
      </w:tblGrid>
      <w:tr w:rsidR="007C28EA" w:rsidRPr="007C28EA" w:rsidTr="007C28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4107D7" w:rsidRPr="007C28EA" w:rsidRDefault="004107D7">
            <w:pPr>
              <w:rPr>
                <w:rFonts w:asciiTheme="minorHAnsi" w:hAnsiTheme="minorHAnsi"/>
                <w:noProof/>
                <w:color w:val="8064A2" w:themeColor="accent4"/>
                <w:lang w:eastAsia="de-DE"/>
              </w:rPr>
            </w:pPr>
            <w:r w:rsidRPr="007C28EA">
              <w:rPr>
                <w:rFonts w:asciiTheme="minorHAnsi" w:hAnsiTheme="minorHAnsi"/>
                <w:noProof/>
                <w:color w:val="8064A2" w:themeColor="accent4"/>
                <w:lang w:eastAsia="de-DE"/>
              </w:rPr>
              <w:t>Ist Stand</w:t>
            </w:r>
            <w:r w:rsidR="00784A49" w:rsidRPr="007C28EA">
              <w:rPr>
                <w:rFonts w:asciiTheme="minorHAnsi" w:hAnsiTheme="minorHAnsi"/>
                <w:noProof/>
                <w:color w:val="8064A2" w:themeColor="accent4"/>
                <w:lang w:eastAsia="de-DE"/>
              </w:rPr>
              <w:t>: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4107D7" w:rsidRPr="007C28EA" w:rsidRDefault="004107D7" w:rsidP="004107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8064A2" w:themeColor="accent4"/>
                <w:lang w:eastAsia="de-DE"/>
              </w:rPr>
            </w:pPr>
          </w:p>
        </w:tc>
        <w:tc>
          <w:tcPr>
            <w:tcW w:w="4284" w:type="dxa"/>
            <w:tcBorders>
              <w:left w:val="single" w:sz="4" w:space="0" w:color="FFFFFF" w:themeColor="background1"/>
              <w:bottom w:val="single" w:sz="4" w:space="0" w:color="B6DDE8" w:themeColor="accent5" w:themeTint="66"/>
              <w:right w:val="single" w:sz="4" w:space="0" w:color="FFFFFF" w:themeColor="background1"/>
            </w:tcBorders>
            <w:shd w:val="clear" w:color="auto" w:fill="auto"/>
          </w:tcPr>
          <w:p w:rsidR="004107D7" w:rsidRPr="007C28EA" w:rsidRDefault="00410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8064A2" w:themeColor="accent4"/>
                <w:lang w:eastAsia="de-DE"/>
              </w:rPr>
            </w:pPr>
            <w:r w:rsidRPr="007C28EA">
              <w:rPr>
                <w:rFonts w:asciiTheme="minorHAnsi" w:hAnsiTheme="minorHAnsi"/>
                <w:b/>
                <w:noProof/>
                <w:color w:val="8064A2" w:themeColor="accent4"/>
                <w:lang w:eastAsia="de-DE"/>
              </w:rPr>
              <w:t>Zielpersperspektive</w:t>
            </w:r>
            <w:r w:rsidR="00784A49" w:rsidRPr="007C28EA">
              <w:rPr>
                <w:rFonts w:asciiTheme="minorHAnsi" w:hAnsiTheme="minorHAnsi"/>
                <w:b/>
                <w:noProof/>
                <w:color w:val="8064A2" w:themeColor="accent4"/>
                <w:lang w:eastAsia="de-DE"/>
              </w:rPr>
              <w:t>:</w:t>
            </w:r>
          </w:p>
        </w:tc>
      </w:tr>
      <w:tr w:rsidR="004107D7" w:rsidRPr="00DD7922" w:rsidTr="007C28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noProof/>
              <w:lang w:eastAsia="de-DE"/>
            </w:rPr>
            <w:id w:val="-1838376176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936" w:type="dxa"/>
                <w:tcBorders>
                  <w:top w:val="single" w:sz="4" w:space="0" w:color="B6DDE8" w:themeColor="accent5" w:themeTint="66"/>
                  <w:left w:val="single" w:sz="4" w:space="0" w:color="B6DDE8" w:themeColor="accent5" w:themeTint="66"/>
                  <w:bottom w:val="single" w:sz="4" w:space="0" w:color="B6DDE8" w:themeColor="accent5" w:themeTint="66"/>
                  <w:right w:val="nil"/>
                </w:tcBorders>
              </w:tcPr>
              <w:p w:rsidR="001075BA" w:rsidRPr="006875C7" w:rsidRDefault="001075BA">
                <w:pPr>
                  <w:rPr>
                    <w:b w:val="0"/>
                    <w:noProof/>
                    <w:lang w:eastAsia="de-DE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992" w:type="dxa"/>
            <w:tcBorders>
              <w:top w:val="single" w:sz="4" w:space="0" w:color="B6DDE8" w:themeColor="accent5" w:themeTint="66"/>
              <w:left w:val="nil"/>
              <w:bottom w:val="single" w:sz="4" w:space="0" w:color="B6DDE8" w:themeColor="accent5" w:themeTint="66"/>
              <w:right w:val="nil"/>
            </w:tcBorders>
            <w:shd w:val="clear" w:color="auto" w:fill="FFFFFF" w:themeFill="background1"/>
          </w:tcPr>
          <w:p w:rsidR="004107D7" w:rsidRPr="004107D7" w:rsidRDefault="004107D7" w:rsidP="004107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noProof/>
                <w:lang w:eastAsia="de-DE"/>
              </w:rPr>
            </w:pPr>
            <w:r w:rsidRPr="004107D7">
              <w:rPr>
                <w:b/>
                <w:noProof/>
                <w:color w:val="B2A1C7" w:themeColor="accent4" w:themeTint="99"/>
                <w:sz w:val="24"/>
                <w:lang w:eastAsia="de-DE"/>
              </w:rPr>
              <w:sym w:font="Wingdings 3" w:char="F0AA"/>
            </w:r>
          </w:p>
        </w:tc>
        <w:sdt>
          <w:sdtPr>
            <w:rPr>
              <w:noProof/>
              <w:lang w:eastAsia="de-DE"/>
            </w:rPr>
            <w:id w:val="1955049203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84" w:type="dxa"/>
                <w:tcBorders>
                  <w:top w:val="single" w:sz="4" w:space="0" w:color="B6DDE8" w:themeColor="accent5" w:themeTint="66"/>
                  <w:left w:val="nil"/>
                  <w:bottom w:val="single" w:sz="4" w:space="0" w:color="B6DDE8" w:themeColor="accent5" w:themeTint="66"/>
                  <w:right w:val="single" w:sz="4" w:space="0" w:color="B6DDE8" w:themeColor="accent5" w:themeTint="66"/>
                </w:tcBorders>
              </w:tcPr>
              <w:p w:rsidR="004107D7" w:rsidRPr="00DD7922" w:rsidRDefault="001075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noProof/>
                    <w:lang w:eastAsia="de-DE"/>
                  </w:rPr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4107D7" w:rsidRPr="00DD7922" w:rsidTr="00E74F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4107D7" w:rsidRPr="006875C7" w:rsidRDefault="004107D7">
            <w:pPr>
              <w:rPr>
                <w:b w:val="0"/>
                <w:noProof/>
                <w:lang w:eastAsia="de-DE"/>
              </w:rPr>
            </w:pPr>
          </w:p>
        </w:tc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  <w:tc>
          <w:tcPr>
            <w:tcW w:w="4284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4107D7" w:rsidRPr="00DD7922" w:rsidRDefault="004107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</w:tr>
      <w:tr w:rsidR="004107D7" w:rsidRPr="00DD7922" w:rsidTr="00E74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noProof/>
              <w:lang w:eastAsia="de-DE"/>
            </w:rPr>
            <w:id w:val="-864673023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936" w:type="dxa"/>
                <w:tcBorders>
                  <w:top w:val="single" w:sz="4" w:space="0" w:color="B6DDE8" w:themeColor="accent5" w:themeTint="66"/>
                  <w:left w:val="single" w:sz="4" w:space="0" w:color="B6DDE8" w:themeColor="accent5" w:themeTint="66"/>
                  <w:bottom w:val="nil"/>
                </w:tcBorders>
              </w:tcPr>
              <w:p w:rsidR="004107D7" w:rsidRPr="006875C7" w:rsidRDefault="001075BA">
                <w:pPr>
                  <w:rPr>
                    <w:b w:val="0"/>
                    <w:noProof/>
                    <w:lang w:eastAsia="de-DE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de-DE"/>
              </w:rPr>
            </w:pPr>
            <w:r w:rsidRPr="004107D7">
              <w:rPr>
                <w:b/>
                <w:noProof/>
                <w:color w:val="B2A1C7" w:themeColor="accent4" w:themeTint="99"/>
                <w:sz w:val="24"/>
                <w:lang w:eastAsia="de-DE"/>
              </w:rPr>
              <w:sym w:font="Wingdings 3" w:char="F0AA"/>
            </w:r>
          </w:p>
        </w:tc>
        <w:sdt>
          <w:sdtPr>
            <w:rPr>
              <w:noProof/>
              <w:lang w:eastAsia="de-DE"/>
            </w:rPr>
            <w:id w:val="564066342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84" w:type="dxa"/>
                <w:tcBorders>
                  <w:top w:val="single" w:sz="4" w:space="0" w:color="B6DDE8" w:themeColor="accent5" w:themeTint="66"/>
                  <w:bottom w:val="nil"/>
                  <w:right w:val="single" w:sz="4" w:space="0" w:color="B6DDE8" w:themeColor="accent5" w:themeTint="66"/>
                </w:tcBorders>
              </w:tcPr>
              <w:p w:rsidR="004107D7" w:rsidRPr="00DD7922" w:rsidRDefault="001075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noProof/>
                    <w:lang w:eastAsia="de-DE"/>
                  </w:rPr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4107D7" w:rsidRPr="00DD7922" w:rsidTr="00E74F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nil"/>
              <w:left w:val="nil"/>
              <w:bottom w:val="nil"/>
            </w:tcBorders>
          </w:tcPr>
          <w:p w:rsidR="004107D7" w:rsidRPr="006875C7" w:rsidRDefault="004107D7">
            <w:pPr>
              <w:rPr>
                <w:b w:val="0"/>
                <w:noProof/>
                <w:lang w:eastAsia="de-DE"/>
              </w:rPr>
            </w:pPr>
          </w:p>
        </w:tc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  <w:tc>
          <w:tcPr>
            <w:tcW w:w="4284" w:type="dxa"/>
            <w:tcBorders>
              <w:top w:val="nil"/>
              <w:bottom w:val="nil"/>
              <w:right w:val="nil"/>
            </w:tcBorders>
          </w:tcPr>
          <w:p w:rsidR="004107D7" w:rsidRPr="00DD7922" w:rsidRDefault="004107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</w:tr>
      <w:tr w:rsidR="004107D7" w:rsidRPr="00DD7922" w:rsidTr="00E74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noProof/>
              <w:lang w:eastAsia="de-DE"/>
            </w:rPr>
            <w:id w:val="1825617486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936" w:type="dxa"/>
                <w:tcBorders>
                  <w:top w:val="nil"/>
                  <w:left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4107D7" w:rsidRPr="006875C7" w:rsidRDefault="001075BA">
                <w:pPr>
                  <w:rPr>
                    <w:b w:val="0"/>
                    <w:noProof/>
                    <w:lang w:eastAsia="de-DE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de-DE"/>
              </w:rPr>
            </w:pPr>
            <w:r w:rsidRPr="004107D7">
              <w:rPr>
                <w:b/>
                <w:noProof/>
                <w:color w:val="B2A1C7" w:themeColor="accent4" w:themeTint="99"/>
                <w:sz w:val="24"/>
                <w:lang w:eastAsia="de-DE"/>
              </w:rPr>
              <w:sym w:font="Wingdings 3" w:char="F0AA"/>
            </w:r>
          </w:p>
        </w:tc>
        <w:sdt>
          <w:sdtPr>
            <w:rPr>
              <w:noProof/>
              <w:lang w:eastAsia="de-DE"/>
            </w:rPr>
            <w:id w:val="-1251424294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84" w:type="dxa"/>
                <w:tcBorders>
                  <w:top w:val="nil"/>
                  <w:bottom w:val="single" w:sz="4" w:space="0" w:color="B6DDE8" w:themeColor="accent5" w:themeTint="66"/>
                  <w:right w:val="single" w:sz="4" w:space="0" w:color="B6DDE8" w:themeColor="accent5" w:themeTint="66"/>
                </w:tcBorders>
              </w:tcPr>
              <w:p w:rsidR="004107D7" w:rsidRPr="00DD7922" w:rsidRDefault="001075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noProof/>
                    <w:lang w:eastAsia="de-DE"/>
                  </w:rPr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4107D7" w:rsidRPr="00DD7922" w:rsidTr="00E74F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4107D7" w:rsidRPr="006875C7" w:rsidRDefault="004107D7">
            <w:pPr>
              <w:rPr>
                <w:b w:val="0"/>
                <w:noProof/>
                <w:lang w:eastAsia="de-DE"/>
              </w:rPr>
            </w:pPr>
            <w:bookmarkStart w:id="0" w:name="_GoBack" w:colFirst="2" w:colLast="2"/>
          </w:p>
        </w:tc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  <w:tc>
          <w:tcPr>
            <w:tcW w:w="4284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4107D7" w:rsidRPr="00DD7922" w:rsidRDefault="004107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</w:tr>
      <w:tr w:rsidR="004107D7" w:rsidRPr="00DD7922" w:rsidTr="00E74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bookmarkEnd w:id="0" w:displacedByCustomXml="next"/>
        <w:sdt>
          <w:sdtPr>
            <w:rPr>
              <w:noProof/>
              <w:lang w:eastAsia="de-DE"/>
            </w:rPr>
            <w:id w:val="700211966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936" w:type="dxa"/>
                <w:tcBorders>
                  <w:top w:val="single" w:sz="4" w:space="0" w:color="B6DDE8" w:themeColor="accent5" w:themeTint="66"/>
                  <w:left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4107D7" w:rsidRPr="006875C7" w:rsidRDefault="001075BA">
                <w:pPr>
                  <w:rPr>
                    <w:b w:val="0"/>
                    <w:noProof/>
                    <w:lang w:eastAsia="de-DE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de-DE"/>
              </w:rPr>
            </w:pPr>
            <w:r w:rsidRPr="004107D7">
              <w:rPr>
                <w:b/>
                <w:noProof/>
                <w:color w:val="B2A1C7" w:themeColor="accent4" w:themeTint="99"/>
                <w:sz w:val="24"/>
                <w:lang w:eastAsia="de-DE"/>
              </w:rPr>
              <w:sym w:font="Wingdings 3" w:char="F0AA"/>
            </w:r>
          </w:p>
        </w:tc>
        <w:sdt>
          <w:sdtPr>
            <w:rPr>
              <w:noProof/>
              <w:lang w:eastAsia="de-DE"/>
            </w:rPr>
            <w:id w:val="637991530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84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  <w:right w:val="single" w:sz="4" w:space="0" w:color="B6DDE8" w:themeColor="accent5" w:themeTint="66"/>
                </w:tcBorders>
              </w:tcPr>
              <w:p w:rsidR="004107D7" w:rsidRPr="00DD7922" w:rsidRDefault="001075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noProof/>
                    <w:lang w:eastAsia="de-DE"/>
                  </w:rPr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4107D7" w:rsidRPr="00DD7922" w:rsidTr="00E74F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4107D7" w:rsidRPr="006875C7" w:rsidRDefault="004107D7">
            <w:pPr>
              <w:rPr>
                <w:b w:val="0"/>
                <w:noProof/>
                <w:lang w:eastAsia="de-DE"/>
              </w:rPr>
            </w:pPr>
          </w:p>
        </w:tc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  <w:tc>
          <w:tcPr>
            <w:tcW w:w="4284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</w:tcPr>
          <w:p w:rsidR="004107D7" w:rsidRPr="00DD7922" w:rsidRDefault="004107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de-DE"/>
              </w:rPr>
            </w:pPr>
          </w:p>
        </w:tc>
      </w:tr>
      <w:tr w:rsidR="004107D7" w:rsidRPr="00DD7922" w:rsidTr="00E74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noProof/>
              <w:lang w:eastAsia="de-DE"/>
            </w:rPr>
            <w:id w:val="-1212502315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936" w:type="dxa"/>
                <w:tcBorders>
                  <w:top w:val="single" w:sz="4" w:space="0" w:color="B6DDE8" w:themeColor="accent5" w:themeTint="66"/>
                  <w:left w:val="single" w:sz="4" w:space="0" w:color="B6DDE8" w:themeColor="accent5" w:themeTint="66"/>
                  <w:bottom w:val="single" w:sz="4" w:space="0" w:color="B6DDE8" w:themeColor="accent5" w:themeTint="66"/>
                </w:tcBorders>
              </w:tcPr>
              <w:p w:rsidR="004107D7" w:rsidRPr="006875C7" w:rsidRDefault="001075BA">
                <w:pPr>
                  <w:rPr>
                    <w:b w:val="0"/>
                    <w:noProof/>
                    <w:lang w:eastAsia="de-DE"/>
                  </w:rPr>
                </w:pPr>
                <w:r w:rsidRPr="006875C7">
                  <w:rPr>
                    <w:rStyle w:val="Platzhaltertext"/>
                    <w:b w:val="0"/>
                  </w:rPr>
                  <w:t>Klicken Sie hier, um Text einzugeben.</w:t>
                </w:r>
              </w:p>
            </w:tc>
          </w:sdtContent>
        </w:sdt>
        <w:tc>
          <w:tcPr>
            <w:tcW w:w="992" w:type="dxa"/>
            <w:tcBorders>
              <w:top w:val="single" w:sz="4" w:space="0" w:color="B6DDE8" w:themeColor="accent5" w:themeTint="66"/>
              <w:bottom w:val="single" w:sz="4" w:space="0" w:color="B6DDE8" w:themeColor="accent5" w:themeTint="66"/>
            </w:tcBorders>
            <w:shd w:val="clear" w:color="auto" w:fill="FFFFFF" w:themeFill="background1"/>
          </w:tcPr>
          <w:p w:rsidR="004107D7" w:rsidRPr="00DD7922" w:rsidRDefault="004107D7" w:rsidP="004107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de-DE"/>
              </w:rPr>
            </w:pPr>
            <w:r w:rsidRPr="004107D7">
              <w:rPr>
                <w:b/>
                <w:noProof/>
                <w:color w:val="B2A1C7" w:themeColor="accent4" w:themeTint="99"/>
                <w:sz w:val="24"/>
                <w:lang w:eastAsia="de-DE"/>
              </w:rPr>
              <w:sym w:font="Wingdings 3" w:char="F0AA"/>
            </w:r>
          </w:p>
        </w:tc>
        <w:sdt>
          <w:sdtPr>
            <w:rPr>
              <w:noProof/>
              <w:lang w:eastAsia="de-DE"/>
            </w:rPr>
            <w:id w:val="998386104"/>
            <w:placeholder>
              <w:docPart w:val="2B6C447AE9E54E31B08375C4393FEF83"/>
            </w:placeholder>
            <w:showingPlcHdr/>
          </w:sdtPr>
          <w:sdtEndPr/>
          <w:sdtContent>
            <w:tc>
              <w:tcPr>
                <w:tcW w:w="4284" w:type="dxa"/>
                <w:tcBorders>
                  <w:top w:val="single" w:sz="4" w:space="0" w:color="B6DDE8" w:themeColor="accent5" w:themeTint="66"/>
                  <w:bottom w:val="single" w:sz="4" w:space="0" w:color="B6DDE8" w:themeColor="accent5" w:themeTint="66"/>
                  <w:right w:val="single" w:sz="4" w:space="0" w:color="B6DDE8" w:themeColor="accent5" w:themeTint="66"/>
                </w:tcBorders>
              </w:tcPr>
              <w:p w:rsidR="004107D7" w:rsidRPr="00DD7922" w:rsidRDefault="001075B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noProof/>
                    <w:lang w:eastAsia="de-DE"/>
                  </w:rPr>
                </w:pPr>
                <w:r w:rsidRPr="001A55A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:rsidR="005D21A6" w:rsidRPr="00C4697B" w:rsidRDefault="005D21A6">
      <w:pPr>
        <w:rPr>
          <w:sz w:val="14"/>
        </w:rPr>
      </w:pPr>
    </w:p>
    <w:p w:rsidR="008E2598" w:rsidRDefault="004107D7" w:rsidP="004107D7">
      <w:pPr>
        <w:pStyle w:val="Listenabsatz"/>
        <w:numPr>
          <w:ilvl w:val="0"/>
          <w:numId w:val="1"/>
        </w:numPr>
        <w:rPr>
          <w:b/>
        </w:rPr>
      </w:pPr>
      <w:r w:rsidRPr="004107D7">
        <w:rPr>
          <w:b/>
        </w:rPr>
        <w:t>Unterstützung</w:t>
      </w:r>
    </w:p>
    <w:p w:rsidR="008E2598" w:rsidRPr="00784A49" w:rsidRDefault="004107D7">
      <w:pPr>
        <w:rPr>
          <w:b/>
          <w:i/>
          <w:color w:val="4BACC6" w:themeColor="accent5"/>
        </w:rPr>
      </w:pPr>
      <w:r w:rsidRPr="00784A49">
        <w:rPr>
          <w:b/>
          <w:i/>
          <w:color w:val="4BACC6" w:themeColor="accent5"/>
        </w:rPr>
        <w:t>Welche kurz- und langfris</w:t>
      </w:r>
      <w:r w:rsidR="0017702E">
        <w:rPr>
          <w:b/>
          <w:i/>
          <w:color w:val="4BACC6" w:themeColor="accent5"/>
        </w:rPr>
        <w:t>tige Unterstützung benötigen wir</w:t>
      </w:r>
      <w:r w:rsidRPr="00784A49">
        <w:rPr>
          <w:b/>
          <w:i/>
          <w:color w:val="4BACC6" w:themeColor="accent5"/>
        </w:rPr>
        <w:t xml:space="preserve"> bei der digitalen Medienbildung?</w:t>
      </w:r>
    </w:p>
    <w:tbl>
      <w:tblPr>
        <w:tblStyle w:val="HelleSchattierung-Akzent5"/>
        <w:tblW w:w="0" w:type="auto"/>
        <w:tblLook w:val="04A0" w:firstRow="1" w:lastRow="0" w:firstColumn="1" w:lastColumn="0" w:noHBand="0" w:noVBand="1"/>
      </w:tblPr>
      <w:tblGrid>
        <w:gridCol w:w="6362"/>
        <w:gridCol w:w="1409"/>
        <w:gridCol w:w="1301"/>
      </w:tblGrid>
      <w:tr w:rsidR="007C28EA" w:rsidRPr="007C28EA" w:rsidTr="00EA04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  <w:tcBorders>
              <w:top w:val="single" w:sz="4" w:space="0" w:color="FFFFFF" w:themeColor="background1"/>
              <w:bottom w:val="single" w:sz="4" w:space="0" w:color="B2A1C7" w:themeColor="accent4" w:themeTint="99"/>
            </w:tcBorders>
            <w:shd w:val="clear" w:color="auto" w:fill="auto"/>
          </w:tcPr>
          <w:p w:rsidR="004107D7" w:rsidRPr="007C28EA" w:rsidRDefault="004107D7">
            <w:pPr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Schwerpunkt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bottom w:val="single" w:sz="4" w:space="0" w:color="B2A1C7" w:themeColor="accent4" w:themeTint="99"/>
            </w:tcBorders>
            <w:shd w:val="clear" w:color="auto" w:fill="auto"/>
          </w:tcPr>
          <w:p w:rsidR="004107D7" w:rsidRPr="007C28EA" w:rsidRDefault="004107D7" w:rsidP="00784A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kurzfristig</w:t>
            </w:r>
          </w:p>
        </w:tc>
        <w:tc>
          <w:tcPr>
            <w:tcW w:w="1307" w:type="dxa"/>
            <w:tcBorders>
              <w:top w:val="single" w:sz="4" w:space="0" w:color="FFFFFF" w:themeColor="background1"/>
              <w:bottom w:val="single" w:sz="4" w:space="0" w:color="B2A1C7" w:themeColor="accent4" w:themeTint="99"/>
            </w:tcBorders>
            <w:shd w:val="clear" w:color="auto" w:fill="auto"/>
          </w:tcPr>
          <w:p w:rsidR="004107D7" w:rsidRPr="007C28EA" w:rsidRDefault="004107D7" w:rsidP="00784A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64A2" w:themeColor="accent4"/>
              </w:rPr>
            </w:pPr>
            <w:r w:rsidRPr="007C28EA">
              <w:rPr>
                <w:color w:val="8064A2" w:themeColor="accent4"/>
              </w:rPr>
              <w:t>langfrist</w:t>
            </w:r>
            <w:r w:rsidR="00784A49" w:rsidRPr="007C28EA">
              <w:rPr>
                <w:color w:val="8064A2" w:themeColor="accent4"/>
              </w:rPr>
              <w:t>i</w:t>
            </w:r>
            <w:r w:rsidRPr="007C28EA">
              <w:rPr>
                <w:color w:val="8064A2" w:themeColor="accent4"/>
              </w:rPr>
              <w:t>g</w:t>
            </w:r>
          </w:p>
        </w:tc>
      </w:tr>
      <w:tr w:rsidR="004107D7" w:rsidTr="00784A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  <w:tcBorders>
              <w:top w:val="single" w:sz="4" w:space="0" w:color="B2A1C7" w:themeColor="accent4" w:themeTint="99"/>
            </w:tcBorders>
          </w:tcPr>
          <w:p w:rsidR="004107D7" w:rsidRPr="006875C7" w:rsidRDefault="004107D7">
            <w:pPr>
              <w:rPr>
                <w:b w:val="0"/>
                <w:color w:val="000000" w:themeColor="text1"/>
              </w:rPr>
            </w:pPr>
            <w:r w:rsidRPr="006875C7">
              <w:rPr>
                <w:b w:val="0"/>
                <w:color w:val="000000" w:themeColor="text1"/>
              </w:rPr>
              <w:t>Erst</w:t>
            </w:r>
            <w:r w:rsidR="00996D1E">
              <w:rPr>
                <w:b w:val="0"/>
                <w:color w:val="000000" w:themeColor="text1"/>
              </w:rPr>
              <w:t>ellung/Überarbeitung der SchiLLP</w:t>
            </w:r>
            <w:r w:rsidRPr="006875C7">
              <w:rPr>
                <w:b w:val="0"/>
                <w:color w:val="000000" w:themeColor="text1"/>
              </w:rPr>
              <w:t>/des Mediencurriculums</w:t>
            </w:r>
          </w:p>
        </w:tc>
        <w:sdt>
          <w:sdtPr>
            <w:id w:val="1890148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top w:val="single" w:sz="4" w:space="0" w:color="B2A1C7" w:themeColor="accent4" w:themeTint="99"/>
                </w:tcBorders>
              </w:tcPr>
              <w:p w:rsidR="004107D7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74928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7" w:type="dxa"/>
                <w:tcBorders>
                  <w:top w:val="single" w:sz="4" w:space="0" w:color="B2A1C7" w:themeColor="accent4" w:themeTint="99"/>
                </w:tcBorders>
              </w:tcPr>
              <w:p w:rsidR="004107D7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4107D7" w:rsidTr="00784A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</w:tcPr>
          <w:p w:rsidR="004107D7" w:rsidRPr="006875C7" w:rsidRDefault="004107D7">
            <w:pPr>
              <w:rPr>
                <w:b w:val="0"/>
                <w:color w:val="000000" w:themeColor="text1"/>
              </w:rPr>
            </w:pPr>
          </w:p>
        </w:tc>
        <w:tc>
          <w:tcPr>
            <w:tcW w:w="1418" w:type="dxa"/>
          </w:tcPr>
          <w:p w:rsidR="004107D7" w:rsidRDefault="004107D7" w:rsidP="00784A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07" w:type="dxa"/>
          </w:tcPr>
          <w:p w:rsidR="004107D7" w:rsidRDefault="004107D7" w:rsidP="00784A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A49" w:rsidTr="00784A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</w:tcPr>
          <w:p w:rsidR="00784A49" w:rsidRPr="006875C7" w:rsidRDefault="00784A49">
            <w:pPr>
              <w:rPr>
                <w:b w:val="0"/>
                <w:color w:val="000000" w:themeColor="text1"/>
              </w:rPr>
            </w:pPr>
            <w:r w:rsidRPr="006875C7">
              <w:rPr>
                <w:b w:val="0"/>
                <w:color w:val="000000" w:themeColor="text1"/>
              </w:rPr>
              <w:t>Fortbildungsplanung</w:t>
            </w:r>
          </w:p>
        </w:tc>
        <w:sdt>
          <w:sdtPr>
            <w:id w:val="6409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784A49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04282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7" w:type="dxa"/>
              </w:tcPr>
              <w:p w:rsidR="00784A49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84A49" w:rsidTr="00784A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</w:tcPr>
          <w:p w:rsidR="00784A49" w:rsidRPr="006875C7" w:rsidRDefault="00784A49">
            <w:pPr>
              <w:rPr>
                <w:b w:val="0"/>
                <w:color w:val="000000" w:themeColor="text1"/>
              </w:rPr>
            </w:pPr>
          </w:p>
        </w:tc>
        <w:tc>
          <w:tcPr>
            <w:tcW w:w="1418" w:type="dxa"/>
          </w:tcPr>
          <w:p w:rsidR="00784A49" w:rsidRDefault="00784A49" w:rsidP="00784A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07" w:type="dxa"/>
          </w:tcPr>
          <w:p w:rsidR="00784A49" w:rsidRDefault="00784A49" w:rsidP="00784A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84A49" w:rsidTr="00784A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</w:tcPr>
          <w:p w:rsidR="00784A49" w:rsidRPr="006875C7" w:rsidRDefault="00784A49">
            <w:pPr>
              <w:rPr>
                <w:b w:val="0"/>
                <w:color w:val="000000" w:themeColor="text1"/>
              </w:rPr>
            </w:pPr>
            <w:r w:rsidRPr="006875C7">
              <w:rPr>
                <w:b w:val="0"/>
                <w:color w:val="000000" w:themeColor="text1"/>
              </w:rPr>
              <w:t>Inhaltliche/didaktische Beratung</w:t>
            </w:r>
          </w:p>
        </w:tc>
        <w:sdt>
          <w:sdtPr>
            <w:id w:val="1014970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784A49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221169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7" w:type="dxa"/>
              </w:tcPr>
              <w:p w:rsidR="00784A49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4107D7" w:rsidTr="00784A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</w:tcPr>
          <w:p w:rsidR="004107D7" w:rsidRPr="006875C7" w:rsidRDefault="004107D7">
            <w:pPr>
              <w:rPr>
                <w:b w:val="0"/>
                <w:color w:val="000000" w:themeColor="text1"/>
              </w:rPr>
            </w:pPr>
          </w:p>
        </w:tc>
        <w:tc>
          <w:tcPr>
            <w:tcW w:w="1418" w:type="dxa"/>
          </w:tcPr>
          <w:p w:rsidR="004107D7" w:rsidRDefault="004107D7" w:rsidP="00784A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07" w:type="dxa"/>
          </w:tcPr>
          <w:p w:rsidR="004107D7" w:rsidRDefault="004107D7" w:rsidP="00784A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107D7" w:rsidTr="00784A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7" w:type="dxa"/>
            <w:tcBorders>
              <w:bottom w:val="nil"/>
            </w:tcBorders>
          </w:tcPr>
          <w:p w:rsidR="004107D7" w:rsidRPr="006875C7" w:rsidRDefault="00784A49">
            <w:pPr>
              <w:rPr>
                <w:b w:val="0"/>
                <w:color w:val="000000" w:themeColor="text1"/>
              </w:rPr>
            </w:pPr>
            <w:r w:rsidRPr="006875C7">
              <w:rPr>
                <w:b w:val="0"/>
                <w:color w:val="000000" w:themeColor="text1"/>
              </w:rPr>
              <w:t>Technische Beratung</w:t>
            </w:r>
          </w:p>
        </w:tc>
        <w:sdt>
          <w:sdtPr>
            <w:id w:val="1188947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bottom w:val="nil"/>
                </w:tcBorders>
              </w:tcPr>
              <w:p w:rsidR="004107D7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28847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7" w:type="dxa"/>
                <w:tcBorders>
                  <w:bottom w:val="single" w:sz="4" w:space="0" w:color="FFFFFF" w:themeColor="background1"/>
                </w:tcBorders>
              </w:tcPr>
              <w:p w:rsidR="004107D7" w:rsidRDefault="007D741E" w:rsidP="00784A4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4107D7" w:rsidRDefault="004107D7" w:rsidP="00C4697B"/>
    <w:sectPr w:rsidR="004107D7" w:rsidSect="008B5A11">
      <w:footerReference w:type="default" r:id="rId7"/>
      <w:pgSz w:w="11906" w:h="16838"/>
      <w:pgMar w:top="709" w:right="1417" w:bottom="851" w:left="1417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02E" w:rsidRDefault="0017702E" w:rsidP="0017702E">
      <w:pPr>
        <w:spacing w:after="0" w:line="240" w:lineRule="auto"/>
      </w:pPr>
      <w:r>
        <w:separator/>
      </w:r>
    </w:p>
  </w:endnote>
  <w:endnote w:type="continuationSeparator" w:id="0">
    <w:p w:rsidR="0017702E" w:rsidRDefault="0017702E" w:rsidP="00177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02E" w:rsidRDefault="0017702E" w:rsidP="0017702E">
    <w:pPr>
      <w:rPr>
        <w:sz w:val="36"/>
      </w:rPr>
    </w:pPr>
    <w:r>
      <w:rPr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0108EFF2" wp14:editId="4EE9C6F1">
          <wp:simplePos x="0" y="0"/>
          <wp:positionH relativeFrom="page">
            <wp:posOffset>909376</wp:posOffset>
          </wp:positionH>
          <wp:positionV relativeFrom="paragraph">
            <wp:posOffset>-468</wp:posOffset>
          </wp:positionV>
          <wp:extent cx="748602" cy="140089"/>
          <wp:effectExtent l="0" t="0" r="0" b="0"/>
          <wp:wrapNone/>
          <wp:docPr id="9" name="Grafik 9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40" cy="1418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  <w:r w:rsidRPr="00F52639">
      <w:rPr>
        <w:sz w:val="16"/>
      </w:rPr>
      <w:t xml:space="preserve">Vorlage: ThILLM, </w:t>
    </w:r>
    <w:hyperlink r:id="rId3" w:history="1">
      <w:r w:rsidRPr="00F52639">
        <w:rPr>
          <w:rStyle w:val="Hyperlink"/>
          <w:sz w:val="16"/>
        </w:rPr>
        <w:t>CC BY-NC 4.0</w:t>
      </w:r>
    </w:hyperlink>
  </w:p>
  <w:p w:rsidR="0017702E" w:rsidRDefault="0017702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02E" w:rsidRDefault="0017702E" w:rsidP="0017702E">
      <w:pPr>
        <w:spacing w:after="0" w:line="240" w:lineRule="auto"/>
      </w:pPr>
      <w:r>
        <w:separator/>
      </w:r>
    </w:p>
  </w:footnote>
  <w:footnote w:type="continuationSeparator" w:id="0">
    <w:p w:rsidR="0017702E" w:rsidRDefault="0017702E" w:rsidP="001770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D45F94"/>
    <w:multiLevelType w:val="hybridMultilevel"/>
    <w:tmpl w:val="FC70D6E0"/>
    <w:lvl w:ilvl="0" w:tplc="0407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97B"/>
    <w:rsid w:val="00085A8F"/>
    <w:rsid w:val="000D0CCF"/>
    <w:rsid w:val="00106BB2"/>
    <w:rsid w:val="001075BA"/>
    <w:rsid w:val="0017702E"/>
    <w:rsid w:val="002060CA"/>
    <w:rsid w:val="002744CC"/>
    <w:rsid w:val="002E217B"/>
    <w:rsid w:val="00306AA3"/>
    <w:rsid w:val="00332340"/>
    <w:rsid w:val="003B47B2"/>
    <w:rsid w:val="003F35BB"/>
    <w:rsid w:val="00404C08"/>
    <w:rsid w:val="004107D7"/>
    <w:rsid w:val="004A2E9C"/>
    <w:rsid w:val="004D7A27"/>
    <w:rsid w:val="004E42BD"/>
    <w:rsid w:val="005D21A6"/>
    <w:rsid w:val="006875C7"/>
    <w:rsid w:val="00707D8F"/>
    <w:rsid w:val="00746D28"/>
    <w:rsid w:val="00784A49"/>
    <w:rsid w:val="007A42DC"/>
    <w:rsid w:val="007C28EA"/>
    <w:rsid w:val="007D741E"/>
    <w:rsid w:val="008B5A11"/>
    <w:rsid w:val="008E2598"/>
    <w:rsid w:val="00996D1E"/>
    <w:rsid w:val="00A16DFE"/>
    <w:rsid w:val="00B04F9B"/>
    <w:rsid w:val="00BE34A8"/>
    <w:rsid w:val="00C33C84"/>
    <w:rsid w:val="00C4697B"/>
    <w:rsid w:val="00D97514"/>
    <w:rsid w:val="00DD7922"/>
    <w:rsid w:val="00E06733"/>
    <w:rsid w:val="00E74F8D"/>
    <w:rsid w:val="00EA0469"/>
    <w:rsid w:val="00F1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8528CEBC-6006-49D6-B416-D6E68955F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D2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D2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D21A6"/>
    <w:rPr>
      <w:rFonts w:ascii="Tahoma" w:hAnsi="Tahoma" w:cs="Tahoma"/>
      <w:sz w:val="16"/>
      <w:szCs w:val="16"/>
    </w:rPr>
  </w:style>
  <w:style w:type="table" w:styleId="MittlereListe1-Akzent5">
    <w:name w:val="Medium List 1 Accent 5"/>
    <w:basedOn w:val="NormaleTabelle"/>
    <w:uiPriority w:val="65"/>
    <w:rsid w:val="0033234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sRaster2-Akzent5">
    <w:name w:val="Medium Grid 2 Accent 5"/>
    <w:basedOn w:val="NormaleTabelle"/>
    <w:uiPriority w:val="68"/>
    <w:rsid w:val="00746D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HelleSchattierung-Akzent1">
    <w:name w:val="Light Shading Accent 1"/>
    <w:basedOn w:val="NormaleTabelle"/>
    <w:uiPriority w:val="60"/>
    <w:rsid w:val="00DD792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ittlereSchattierung1-Akzent5">
    <w:name w:val="Medium Shading 1 Accent 5"/>
    <w:basedOn w:val="NormaleTabelle"/>
    <w:uiPriority w:val="63"/>
    <w:rsid w:val="00DD7922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DD792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Liste1-Akzent1">
    <w:name w:val="Medium List 1 Accent 1"/>
    <w:basedOn w:val="NormaleTabelle"/>
    <w:uiPriority w:val="65"/>
    <w:rsid w:val="00DD79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Raster2-Akzent1">
    <w:name w:val="Medium Grid 2 Accent 1"/>
    <w:basedOn w:val="NormaleTabelle"/>
    <w:uiPriority w:val="68"/>
    <w:rsid w:val="00DD79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Listenabsatz">
    <w:name w:val="List Paragraph"/>
    <w:basedOn w:val="Standard"/>
    <w:uiPriority w:val="34"/>
    <w:qFormat/>
    <w:rsid w:val="00DD7922"/>
    <w:pPr>
      <w:ind w:left="720"/>
      <w:contextualSpacing/>
    </w:pPr>
  </w:style>
  <w:style w:type="table" w:styleId="MittlereSchattierung1-Akzent4">
    <w:name w:val="Medium Shading 1 Accent 4"/>
    <w:basedOn w:val="NormaleTabelle"/>
    <w:uiPriority w:val="63"/>
    <w:rsid w:val="00404C08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Liste1-Akzent4">
    <w:name w:val="Medium List 1 Accent 4"/>
    <w:basedOn w:val="NormaleTabelle"/>
    <w:uiPriority w:val="65"/>
    <w:rsid w:val="00404C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306AA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Liste-Akzent5">
    <w:name w:val="Light List Accent 5"/>
    <w:basedOn w:val="NormaleTabelle"/>
    <w:uiPriority w:val="61"/>
    <w:rsid w:val="00306AA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Platzhaltertext">
    <w:name w:val="Placeholder Text"/>
    <w:basedOn w:val="Absatz-Standardschriftart"/>
    <w:uiPriority w:val="99"/>
    <w:semiHidden/>
    <w:rsid w:val="007D741E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177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02E"/>
  </w:style>
  <w:style w:type="paragraph" w:styleId="Fuzeile">
    <w:name w:val="footer"/>
    <w:basedOn w:val="Standard"/>
    <w:link w:val="FuzeileZchn"/>
    <w:uiPriority w:val="99"/>
    <w:unhideWhenUsed/>
    <w:rsid w:val="00177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02E"/>
  </w:style>
  <w:style w:type="character" w:styleId="Hyperlink">
    <w:name w:val="Hyperlink"/>
    <w:basedOn w:val="Absatz-Standardschriftart"/>
    <w:uiPriority w:val="99"/>
    <w:semiHidden/>
    <w:unhideWhenUsed/>
    <w:rsid w:val="001770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THILLMFS0\Referat%204%201\Medienkonzept%20Schule\sMK_Auf%20einen%20Blick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B6C447AE9E54E31B08375C4393FEF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71E063-D096-4831-B829-2F99D0AAB7CB}"/>
      </w:docPartPr>
      <w:docPartBody>
        <w:p w:rsidR="000807CD" w:rsidRDefault="00B65AB9">
          <w:pPr>
            <w:pStyle w:val="2B6C447AE9E54E31B08375C4393FEF83"/>
          </w:pPr>
          <w:r w:rsidRPr="001A55A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354B50-DF06-468F-BBB4-500594F81C73}"/>
      </w:docPartPr>
      <w:docPartBody>
        <w:p w:rsidR="000807CD" w:rsidRDefault="00B65AB9">
          <w:r w:rsidRPr="00D824A2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AB9"/>
    <w:rsid w:val="000807CD"/>
    <w:rsid w:val="00B6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65AB9"/>
    <w:rPr>
      <w:color w:val="808080"/>
    </w:rPr>
  </w:style>
  <w:style w:type="paragraph" w:customStyle="1" w:styleId="2B6C447AE9E54E31B08375C4393FEF83">
    <w:name w:val="2B6C447AE9E54E31B08375C4393FEF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sMK_Auf einen Blick.dotm</Template>
  <TotalTime>0</TotalTime>
  <Pages>2</Pages>
  <Words>385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Hey, Melanie</dc:creator>
  <cp:lastModifiedBy>Thillm Hey, Melanie</cp:lastModifiedBy>
  <cp:revision>4</cp:revision>
  <cp:lastPrinted>2018-09-04T04:49:00Z</cp:lastPrinted>
  <dcterms:created xsi:type="dcterms:W3CDTF">2019-03-06T09:24:00Z</dcterms:created>
  <dcterms:modified xsi:type="dcterms:W3CDTF">2019-03-06T09:35:00Z</dcterms:modified>
</cp:coreProperties>
</file>